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F73F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058AD63A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209A363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571F23F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0B38CDA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632F6408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2C1D62C5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E62ED90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30CECCCE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3440B0E3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2B35D84E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0893DA99" w14:textId="77777777" w:rsidR="00D31606" w:rsidRPr="00AA290D" w:rsidRDefault="00F63565" w:rsidP="00F63565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נדרשת התקשרות עם דואר ישראל למתן שירותי שכירת ת.ד, ושירותי עקוב אחרי לת.ד אחד מרכזי עבור רשות האכיפה הגבייה</w:t>
            </w:r>
          </w:p>
        </w:tc>
      </w:tr>
    </w:tbl>
    <w:p w14:paraId="4BB7EF11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6A5B4AF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4B59011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308B8AC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5F99DE93" w14:textId="77777777" w:rsidTr="007212C2">
        <w:tc>
          <w:tcPr>
            <w:tcW w:w="3085" w:type="dxa"/>
          </w:tcPr>
          <w:p w14:paraId="7457A957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62085F85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6456753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2CFC9E5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58AECE56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527F5C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CE8E0" w14:textId="77777777" w:rsidR="00D31606" w:rsidRPr="00AA290D" w:rsidRDefault="00D31606" w:rsidP="00F6356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F6356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דואר ישראל </w:t>
            </w:r>
          </w:p>
        </w:tc>
      </w:tr>
      <w:tr w:rsidR="00D31606" w:rsidRPr="00AA290D" w14:paraId="5AE04B2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2EA7D6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29E99A7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1D14" w14:textId="77777777" w:rsidR="00D31606" w:rsidRPr="00AA290D" w:rsidRDefault="00F63565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513467191</w:t>
            </w:r>
          </w:p>
        </w:tc>
      </w:tr>
      <w:tr w:rsidR="00D31606" w:rsidRPr="00AA290D" w14:paraId="440CD143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B0DF0E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A0789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1BAFD86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704186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C4D0E1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E23E7" w14:textId="041245E7" w:rsidR="00D31606" w:rsidRPr="00AA290D" w:rsidRDefault="005B43E7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42,000</w:t>
            </w:r>
          </w:p>
        </w:tc>
      </w:tr>
      <w:tr w:rsidR="00D31606" w:rsidRPr="00AA290D" w14:paraId="08DA58F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2A00B0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939C7" w14:textId="6B0D92C1" w:rsidR="00D31606" w:rsidRPr="00AA290D" w:rsidRDefault="00F63565" w:rsidP="000709C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01/01/202</w:t>
            </w:r>
            <w:r w:rsidR="004967B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-31/12/202</w:t>
            </w:r>
            <w:r w:rsidR="004967B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</w:t>
            </w:r>
          </w:p>
        </w:tc>
      </w:tr>
    </w:tbl>
    <w:p w14:paraId="3B93D51F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3163D47D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DDB8B29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7DCBE274" w14:textId="77777777" w:rsidTr="007212C2">
        <w:tc>
          <w:tcPr>
            <w:tcW w:w="9286" w:type="dxa"/>
          </w:tcPr>
          <w:p w14:paraId="449AB2D8" w14:textId="77777777" w:rsidR="00D31606" w:rsidRPr="00AA290D" w:rsidRDefault="00F63565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לפי הידוע לנו דואר ישראל הוא הספק היחיד שנותן שירותי ת.ד ושירותי עקוב אחריי.</w:t>
            </w:r>
          </w:p>
        </w:tc>
      </w:tr>
    </w:tbl>
    <w:p w14:paraId="11BB821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17B63A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55ABFF8C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298"/>
        <w:gridCol w:w="2929"/>
        <w:gridCol w:w="4096"/>
      </w:tblGrid>
      <w:tr w:rsidR="00D31606" w:rsidRPr="00AA290D" w14:paraId="7B1F78CE" w14:textId="77777777" w:rsidTr="004967B4">
        <w:trPr>
          <w:trHeight w:val="1780"/>
        </w:trPr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427788EF" w14:textId="77777777" w:rsidR="00D31606" w:rsidRPr="00AA290D" w:rsidRDefault="00F63565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קובי גול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7ECD01F3" w14:textId="77777777" w:rsidR="00D31606" w:rsidRPr="00AA290D" w:rsidRDefault="00F63565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אגף תהליכי שירות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19D0D246" w14:textId="77777777" w:rsidR="00D31606" w:rsidRPr="00AA290D" w:rsidRDefault="005A333F" w:rsidP="005A333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903A5">
              <w:rPr>
                <w:rFonts w:ascii="David" w:hAnsi="David"/>
                <w:noProof/>
              </w:rPr>
              <w:drawing>
                <wp:anchor distT="0" distB="0" distL="114300" distR="114300" simplePos="0" relativeHeight="251659264" behindDoc="0" locked="0" layoutInCell="1" allowOverlap="1" wp14:anchorId="6AADC03D" wp14:editId="26B4DC3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-1281430</wp:posOffset>
                  </wp:positionV>
                  <wp:extent cx="2463800" cy="1270000"/>
                  <wp:effectExtent l="0" t="0" r="0" b="6350"/>
                  <wp:wrapSquare wrapText="bothSides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-25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16A6B94" w14:textId="77777777" w:rsidR="00D31606" w:rsidRPr="00D31606" w:rsidRDefault="00D31606" w:rsidP="00D31606">
      <w:pPr>
        <w:rPr>
          <w:rtl/>
        </w:rPr>
      </w:pPr>
    </w:p>
    <w:sectPr w:rsidR="00D31606" w:rsidRPr="00D31606" w:rsidSect="00D77D2A">
      <w:headerReference w:type="default" r:id="rId15"/>
      <w:footerReference w:type="default" r:id="rId16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3E5D6" w14:textId="77777777" w:rsidR="00FC54C1" w:rsidRDefault="00FC54C1">
      <w:r>
        <w:separator/>
      </w:r>
    </w:p>
  </w:endnote>
  <w:endnote w:type="continuationSeparator" w:id="0">
    <w:p w14:paraId="74C03CF0" w14:textId="77777777" w:rsidR="00FC54C1" w:rsidRDefault="00FC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FD16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443F1F9C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1C2EE7A5" w14:textId="77777777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4E7976B0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4CB1E4C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1F5613B7" w14:textId="77777777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25BCFA44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44AC6C21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2E723892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5DD9D918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046314E" wp14:editId="6FDE3D8C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96A581F" w14:textId="77777777" w:rsidR="00C40268" w:rsidRPr="00E61709" w:rsidRDefault="005B43E7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4FC34E0A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BEC1740" wp14:editId="6B44C199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1295B8FE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4E69635" w14:textId="77777777" w:rsidR="00C40268" w:rsidRPr="00E61709" w:rsidRDefault="005B43E7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D1D2FFD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47C3F222" wp14:editId="432CDD64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13C6FAB8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538D176B" w14:textId="77777777" w:rsidR="00C40268" w:rsidRPr="00E61709" w:rsidRDefault="005B43E7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66C85503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0709C0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0709C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6EF102C4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4F06" w14:textId="77777777" w:rsidR="00FC54C1" w:rsidRDefault="00FC54C1">
      <w:r>
        <w:separator/>
      </w:r>
    </w:p>
  </w:footnote>
  <w:footnote w:type="continuationSeparator" w:id="0">
    <w:p w14:paraId="7F5C7C95" w14:textId="77777777" w:rsidR="00FC54C1" w:rsidRDefault="00FC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5CCA4A5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1A1168E4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2E00E646" wp14:editId="738EC8F1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8F1BC1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5DA44DB1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5794144C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47BFCAA0" wp14:editId="23CD2662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66DB9620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הוראת תכ"ם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79A812CE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111B46C2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7640FD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279126FB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FE6746D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70D62BA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2CF31C69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6912183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8BF4628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0595C49C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3EB8D80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34561E9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17C9DC9F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621835A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444778F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78C6"/>
    <w:rsid w:val="000704E3"/>
    <w:rsid w:val="000709C0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E2097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967B4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A333F"/>
    <w:rsid w:val="005B25B3"/>
    <w:rsid w:val="005B43E7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6557C"/>
    <w:rsid w:val="0068792F"/>
    <w:rsid w:val="00690905"/>
    <w:rsid w:val="00690EBB"/>
    <w:rsid w:val="00695200"/>
    <w:rsid w:val="006B64E4"/>
    <w:rsid w:val="006C6BD0"/>
    <w:rsid w:val="006C7D79"/>
    <w:rsid w:val="006E2B68"/>
    <w:rsid w:val="006E50F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400DA"/>
    <w:rsid w:val="00741F68"/>
    <w:rsid w:val="00752795"/>
    <w:rsid w:val="007544A2"/>
    <w:rsid w:val="00754F73"/>
    <w:rsid w:val="00764023"/>
    <w:rsid w:val="00764365"/>
    <w:rsid w:val="0076638A"/>
    <w:rsid w:val="0076723A"/>
    <w:rsid w:val="0077329E"/>
    <w:rsid w:val="00780BF6"/>
    <w:rsid w:val="0078437E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332C8"/>
    <w:rsid w:val="00934EAC"/>
    <w:rsid w:val="009408FA"/>
    <w:rsid w:val="00964235"/>
    <w:rsid w:val="0097490B"/>
    <w:rsid w:val="00974B32"/>
    <w:rsid w:val="00993154"/>
    <w:rsid w:val="009A2A5E"/>
    <w:rsid w:val="009A5E14"/>
    <w:rsid w:val="009A6374"/>
    <w:rsid w:val="009C55BB"/>
    <w:rsid w:val="009D5AE7"/>
    <w:rsid w:val="009D5D70"/>
    <w:rsid w:val="009D616D"/>
    <w:rsid w:val="009D62BA"/>
    <w:rsid w:val="009E5185"/>
    <w:rsid w:val="009F0091"/>
    <w:rsid w:val="009F2198"/>
    <w:rsid w:val="009F540F"/>
    <w:rsid w:val="00A02C40"/>
    <w:rsid w:val="00A03799"/>
    <w:rsid w:val="00A047A0"/>
    <w:rsid w:val="00A20C29"/>
    <w:rsid w:val="00A23B1D"/>
    <w:rsid w:val="00A24B5C"/>
    <w:rsid w:val="00A334BB"/>
    <w:rsid w:val="00A42A3B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67B8A"/>
    <w:rsid w:val="00B75CE9"/>
    <w:rsid w:val="00B75D87"/>
    <w:rsid w:val="00B82223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36905"/>
    <w:rsid w:val="00E37869"/>
    <w:rsid w:val="00E37CF0"/>
    <w:rsid w:val="00E46084"/>
    <w:rsid w:val="00E5465A"/>
    <w:rsid w:val="00E60407"/>
    <w:rsid w:val="00E62D0B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3565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C54C1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4933A99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502;&#1513;&#1512;&#1491;%20&#1492;&#1488;&#1493;&#1510;&#1512;\&#1495;&#1493;&#1502;&#1512;&#1497;&#1501;%20&#1508;&#1504;&#1497;&#1502;&#1497;&#1497;&#1501;\&#1499;&#1500;&#1500;&#1497;%20&#1488;&#1493;&#1500;&#1490;&#149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Props1.xml><?xml version="1.0" encoding="utf-8"?>
<ds:datastoreItem xmlns:ds="http://schemas.openxmlformats.org/officeDocument/2006/customXml" ds:itemID="{01668B86-08ED-4C39-A0E1-2E774FBC0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4</TotalTime>
  <Pages>1</Pages>
  <Words>182</Words>
  <Characters>1019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אורית סוויסה</cp:lastModifiedBy>
  <cp:revision>2</cp:revision>
  <cp:lastPrinted>2023-07-11T05:44:00Z</cp:lastPrinted>
  <dcterms:created xsi:type="dcterms:W3CDTF">2025-11-06T07:15:00Z</dcterms:created>
  <dcterms:modified xsi:type="dcterms:W3CDTF">2025-11-06T07:15:00Z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